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B60148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155C0498" w14:textId="77777777" w:rsidR="00F90453" w:rsidRDefault="000A6FC4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063C8251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629021B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272D7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4EFD5890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A601998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2B097" w14:textId="77777777"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14:paraId="070D9003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83B5FA1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D0A317" w14:textId="63117910" w:rsidR="00222867" w:rsidRDefault="00040FE9" w:rsidP="000743E9">
            <w:r>
              <w:rPr>
                <w:rFonts w:hint="cs"/>
                <w:rtl/>
              </w:rPr>
              <w:t>‏</w:t>
            </w:r>
            <w:r w:rsidR="000743E9">
              <w:rPr>
                <w:rFonts w:hint="cs"/>
                <w:rtl/>
              </w:rPr>
              <w:t>0</w:t>
            </w:r>
            <w:r w:rsidR="00D762CF">
              <w:rPr>
                <w:rFonts w:hint="cs"/>
                <w:rtl/>
              </w:rPr>
              <w:t>5</w:t>
            </w:r>
            <w:r>
              <w:rPr>
                <w:rtl/>
              </w:rPr>
              <w:t>/</w:t>
            </w:r>
            <w:r w:rsidR="000743E9">
              <w:rPr>
                <w:rFonts w:hint="cs"/>
                <w:rtl/>
              </w:rPr>
              <w:t>12</w:t>
            </w:r>
            <w:r>
              <w:rPr>
                <w:rtl/>
              </w:rPr>
              <w:t>/2024</w:t>
            </w:r>
          </w:p>
        </w:tc>
      </w:tr>
    </w:tbl>
    <w:p w14:paraId="2E5A70B9" w14:textId="77777777" w:rsidR="00332AFB" w:rsidRDefault="000A6FC4" w:rsidP="00222867">
      <w:pPr>
        <w:rPr>
          <w:rtl/>
        </w:rPr>
      </w:pPr>
    </w:p>
    <w:p w14:paraId="5EA3346F" w14:textId="77777777" w:rsidR="00222867" w:rsidRDefault="000A6FC4" w:rsidP="00222867">
      <w:pPr>
        <w:rPr>
          <w:rtl/>
        </w:rPr>
      </w:pPr>
    </w:p>
    <w:p w14:paraId="361F6E40" w14:textId="77777777" w:rsidR="00222867" w:rsidRDefault="000A6FC4" w:rsidP="00222867">
      <w:pPr>
        <w:rPr>
          <w:rtl/>
        </w:rPr>
      </w:pPr>
    </w:p>
    <w:p w14:paraId="6ED5649D" w14:textId="77777777" w:rsidR="00222867" w:rsidRDefault="000A6FC4" w:rsidP="00222867">
      <w:pPr>
        <w:rPr>
          <w:rtl/>
        </w:rPr>
      </w:pPr>
    </w:p>
    <w:p w14:paraId="0B81D34C" w14:textId="77777777" w:rsidR="00222867" w:rsidRDefault="000A6FC4" w:rsidP="00222867">
      <w:pPr>
        <w:rPr>
          <w:rtl/>
        </w:rPr>
      </w:pPr>
    </w:p>
    <w:p w14:paraId="0E93D29E" w14:textId="77777777" w:rsidR="00222867" w:rsidRDefault="000A6FC4" w:rsidP="00222867">
      <w:pPr>
        <w:rPr>
          <w:rtl/>
        </w:rPr>
      </w:pPr>
    </w:p>
    <w:p w14:paraId="5803C03A" w14:textId="2BFCAE8F" w:rsidR="00222867" w:rsidRDefault="009B6B29" w:rsidP="00352CB6">
      <w:pPr>
        <w:jc w:val="center"/>
        <w:rPr>
          <w:rFonts w:ascii="Arial" w:hAnsi="Arial"/>
          <w:bCs/>
          <w:sz w:val="22"/>
          <w:szCs w:val="22"/>
          <w:u w:val="single"/>
          <w:rtl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  <w:r w:rsidR="00643A6D">
        <w:rPr>
          <w:rFonts w:ascii="Arial" w:hAnsi="Arial" w:hint="cs"/>
          <w:bCs/>
          <w:sz w:val="22"/>
          <w:szCs w:val="22"/>
          <w:u w:val="single"/>
          <w:rtl/>
        </w:rPr>
        <w:t xml:space="preserve"> - </w:t>
      </w:r>
      <w:r w:rsidR="00352CB6">
        <w:rPr>
          <w:rFonts w:ascii="Arial" w:hAnsi="Arial" w:hint="cs"/>
          <w:sz w:val="22"/>
          <w:szCs w:val="22"/>
        </w:rPr>
        <w:t>ABP C</w:t>
      </w:r>
      <w:r w:rsidR="00352CB6">
        <w:rPr>
          <w:rFonts w:ascii="Arial" w:hAnsi="Arial"/>
          <w:sz w:val="22"/>
          <w:szCs w:val="22"/>
        </w:rPr>
        <w:t>onsult</w:t>
      </w:r>
      <w:r w:rsidR="00C27542">
        <w:rPr>
          <w:rFonts w:ascii="Arial" w:hAnsi="Arial"/>
          <w:sz w:val="22"/>
          <w:szCs w:val="22"/>
        </w:rPr>
        <w:t>a</w:t>
      </w:r>
      <w:r w:rsidR="00352CB6">
        <w:rPr>
          <w:rFonts w:ascii="Arial" w:hAnsi="Arial"/>
          <w:sz w:val="22"/>
          <w:szCs w:val="22"/>
        </w:rPr>
        <w:t>ncy</w:t>
      </w:r>
    </w:p>
    <w:p w14:paraId="22F26031" w14:textId="77777777" w:rsidR="00222867" w:rsidRDefault="000A6FC4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4760F996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eastAsia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eastAsia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6E53DBC3" w14:textId="77777777" w:rsidR="00222867" w:rsidRPr="00AF57E9" w:rsidRDefault="000A6FC4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285622B8" w14:textId="77777777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222B3BD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14:paraId="20B0678C" w14:textId="77777777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14:paraId="501AAAFE" w14:textId="5757BE9E" w:rsidR="00EC4051" w:rsidRDefault="0009201B" w:rsidP="007E6DCC">
            <w:pPr>
              <w:spacing w:line="360" w:lineRule="auto"/>
              <w:rPr>
                <w:rFonts w:ascii="Arial" w:hAnsi="Arial"/>
                <w:sz w:val="22"/>
                <w:szCs w:val="22"/>
                <w:rtl/>
              </w:rPr>
            </w:pPr>
            <w:r>
              <w:rPr>
                <w:rFonts w:ascii="Arial" w:hAnsi="Arial" w:hint="cs"/>
                <w:sz w:val="22"/>
                <w:szCs w:val="22"/>
                <w:rtl/>
              </w:rPr>
              <w:t>המוצר</w:t>
            </w:r>
            <w:r w:rsidR="00D04CF6">
              <w:rPr>
                <w:rFonts w:ascii="Arial" w:hAnsi="Arial" w:hint="cs"/>
                <w:sz w:val="22"/>
                <w:szCs w:val="22"/>
                <w:rtl/>
              </w:rPr>
              <w:t xml:space="preserve"> </w:t>
            </w:r>
            <w:r w:rsidR="000743E9">
              <w:rPr>
                <w:rFonts w:ascii="Arial" w:hAnsi="Arial"/>
                <w:sz w:val="22"/>
                <w:szCs w:val="22"/>
              </w:rPr>
              <w:t>IBM ODM</w:t>
            </w:r>
            <w:r w:rsidR="00D04CF6">
              <w:rPr>
                <w:rFonts w:ascii="Arial" w:hAnsi="Arial"/>
                <w:sz w:val="22"/>
                <w:szCs w:val="22"/>
              </w:rPr>
              <w:t xml:space="preserve"> </w:t>
            </w:r>
            <w:r w:rsidR="000743E9">
              <w:rPr>
                <w:rFonts w:ascii="Arial" w:hAnsi="Arial" w:hint="cs"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sz w:val="22"/>
                <w:szCs w:val="22"/>
                <w:rtl/>
              </w:rPr>
              <w:t xml:space="preserve">נרכש </w:t>
            </w:r>
            <w:r w:rsidR="007562C7">
              <w:rPr>
                <w:rFonts w:ascii="Arial" w:hAnsi="Arial" w:hint="cs"/>
                <w:sz w:val="22"/>
                <w:szCs w:val="22"/>
                <w:rtl/>
              </w:rPr>
              <w:t xml:space="preserve">על ידי משרד הבריאות </w:t>
            </w:r>
            <w:r>
              <w:rPr>
                <w:rFonts w:ascii="Arial" w:hAnsi="Arial" w:hint="cs"/>
                <w:sz w:val="22"/>
                <w:szCs w:val="22"/>
                <w:rtl/>
              </w:rPr>
              <w:t xml:space="preserve">לאחר ביצוע </w:t>
            </w:r>
            <w:r>
              <w:rPr>
                <w:rFonts w:ascii="Arial" w:hAnsi="Arial" w:hint="cs"/>
                <w:sz w:val="22"/>
                <w:szCs w:val="22"/>
              </w:rPr>
              <w:t>PO</w:t>
            </w:r>
            <w:r>
              <w:rPr>
                <w:rFonts w:ascii="Arial" w:hAnsi="Arial"/>
                <w:sz w:val="22"/>
                <w:szCs w:val="22"/>
              </w:rPr>
              <w:t xml:space="preserve">C </w:t>
            </w:r>
            <w:r w:rsidR="004E6B4D">
              <w:rPr>
                <w:rFonts w:ascii="Arial" w:hAnsi="Arial" w:hint="cs"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sz w:val="22"/>
                <w:szCs w:val="22"/>
                <w:rtl/>
              </w:rPr>
              <w:t xml:space="preserve">מדוקדק ונמצא מתאים ביותר לצרכי המשרד. </w:t>
            </w:r>
            <w:r w:rsidR="003A6128">
              <w:rPr>
                <w:rFonts w:ascii="Arial" w:hAnsi="Arial" w:hint="cs"/>
                <w:sz w:val="22"/>
                <w:szCs w:val="22"/>
                <w:rtl/>
              </w:rPr>
              <w:t xml:space="preserve">מדובר בשרת </w:t>
            </w:r>
            <w:r w:rsidR="00D04CF6">
              <w:rPr>
                <w:rFonts w:ascii="Arial" w:hAnsi="Arial" w:hint="cs"/>
                <w:sz w:val="22"/>
                <w:szCs w:val="22"/>
                <w:rtl/>
              </w:rPr>
              <w:t xml:space="preserve">מנוע חוקה  </w:t>
            </w:r>
            <w:r w:rsidR="00D04CF6">
              <w:t xml:space="preserve"> </w:t>
            </w:r>
            <w:r w:rsidR="00D04CF6" w:rsidRPr="00D04CF6">
              <w:rPr>
                <w:rFonts w:ascii="Arial" w:hAnsi="Arial"/>
                <w:sz w:val="22"/>
                <w:szCs w:val="22"/>
              </w:rPr>
              <w:t>Operational Decision Manager</w:t>
            </w:r>
            <w:r w:rsidR="00D04CF6">
              <w:rPr>
                <w:rFonts w:ascii="Arial" w:hAnsi="Arial" w:hint="cs"/>
                <w:sz w:val="22"/>
                <w:szCs w:val="22"/>
                <w:rtl/>
              </w:rPr>
              <w:t xml:space="preserve"> </w:t>
            </w:r>
            <w:r w:rsidR="003A6128">
              <w:rPr>
                <w:rFonts w:ascii="Arial" w:hAnsi="Arial" w:hint="cs"/>
                <w:sz w:val="22"/>
                <w:szCs w:val="22"/>
                <w:rtl/>
              </w:rPr>
              <w:t>.</w:t>
            </w:r>
            <w:r w:rsidR="002921FD">
              <w:rPr>
                <w:rFonts w:ascii="Arial" w:hAnsi="Arial"/>
                <w:sz w:val="22"/>
                <w:szCs w:val="22"/>
                <w:rtl/>
              </w:rPr>
              <w:br/>
            </w:r>
            <w:r w:rsidR="004E6B4D">
              <w:rPr>
                <w:rFonts w:ascii="Arial" w:hAnsi="Arial" w:hint="cs"/>
                <w:sz w:val="22"/>
                <w:szCs w:val="22"/>
                <w:rtl/>
              </w:rPr>
              <w:t xml:space="preserve">המוצר הותקן על מחשבי המשרד והוטמע לשימוש בתהליכים </w:t>
            </w:r>
            <w:r w:rsidR="00647BDE">
              <w:rPr>
                <w:rFonts w:ascii="Arial" w:hAnsi="Arial" w:hint="cs"/>
                <w:sz w:val="22"/>
                <w:szCs w:val="22"/>
                <w:rtl/>
              </w:rPr>
              <w:t>בייצור</w:t>
            </w:r>
            <w:r w:rsidR="00EC4051">
              <w:rPr>
                <w:rFonts w:ascii="Arial" w:hAnsi="Arial" w:hint="cs"/>
                <w:sz w:val="22"/>
                <w:szCs w:val="22"/>
                <w:rtl/>
              </w:rPr>
              <w:t>, בהשקעת זמן ומשאבים רבים</w:t>
            </w:r>
            <w:r w:rsidR="00647BDE">
              <w:rPr>
                <w:rFonts w:ascii="Arial" w:hAnsi="Arial" w:hint="cs"/>
                <w:sz w:val="22"/>
                <w:szCs w:val="22"/>
                <w:rtl/>
              </w:rPr>
              <w:t>, כגון:</w:t>
            </w:r>
            <w:r w:rsidR="00F74603">
              <w:rPr>
                <w:rFonts w:ascii="Arial" w:hAnsi="Arial" w:hint="cs"/>
                <w:sz w:val="22"/>
                <w:szCs w:val="22"/>
                <w:rtl/>
              </w:rPr>
              <w:t xml:space="preserve"> </w:t>
            </w:r>
            <w:proofErr w:type="spellStart"/>
            <w:r w:rsidR="00D04CF6">
              <w:rPr>
                <w:rFonts w:ascii="Arial" w:hAnsi="Arial" w:hint="cs"/>
                <w:sz w:val="22"/>
                <w:szCs w:val="22"/>
                <w:rtl/>
              </w:rPr>
              <w:t>יישוג</w:t>
            </w:r>
            <w:proofErr w:type="spellEnd"/>
            <w:r w:rsidR="00D04CF6">
              <w:rPr>
                <w:rFonts w:ascii="Arial" w:hAnsi="Arial" w:hint="cs"/>
                <w:sz w:val="22"/>
                <w:szCs w:val="22"/>
                <w:rtl/>
              </w:rPr>
              <w:t xml:space="preserve"> חיסונים (חצבת, פוליו...)</w:t>
            </w:r>
            <w:r w:rsidR="00D762CF">
              <w:rPr>
                <w:rFonts w:ascii="Arial" w:hAnsi="Arial" w:hint="cs"/>
                <w:sz w:val="22"/>
                <w:szCs w:val="22"/>
                <w:rtl/>
              </w:rPr>
              <w:t>,</w:t>
            </w:r>
            <w:r w:rsidR="00D04CF6">
              <w:rPr>
                <w:rFonts w:ascii="Arial" w:hAnsi="Arial" w:hint="cs"/>
                <w:sz w:val="22"/>
                <w:szCs w:val="22"/>
                <w:rtl/>
              </w:rPr>
              <w:t xml:space="preserve"> </w:t>
            </w:r>
            <w:r w:rsidR="00EC4051">
              <w:rPr>
                <w:rFonts w:ascii="Arial" w:hAnsi="Arial" w:hint="cs"/>
                <w:sz w:val="22"/>
                <w:szCs w:val="22"/>
                <w:rtl/>
              </w:rPr>
              <w:t>מחלות מחייבות דיווח</w:t>
            </w:r>
            <w:r w:rsidR="00D04CF6">
              <w:rPr>
                <w:rFonts w:ascii="Arial" w:hAnsi="Arial" w:hint="cs"/>
                <w:sz w:val="22"/>
                <w:szCs w:val="22"/>
                <w:rtl/>
              </w:rPr>
              <w:t xml:space="preserve"> ותחלואות</w:t>
            </w:r>
            <w:r w:rsidR="00F74603">
              <w:rPr>
                <w:rFonts w:ascii="Arial" w:hAnsi="Arial" w:hint="cs"/>
                <w:sz w:val="22"/>
                <w:szCs w:val="22"/>
                <w:rtl/>
              </w:rPr>
              <w:t xml:space="preserve">, </w:t>
            </w:r>
            <w:r w:rsidR="00EC4051">
              <w:rPr>
                <w:rFonts w:ascii="Arial" w:hAnsi="Arial" w:hint="cs"/>
                <w:sz w:val="22"/>
                <w:szCs w:val="22"/>
                <w:rtl/>
              </w:rPr>
              <w:t>מערכת חקירות אפידמיולוגיות</w:t>
            </w:r>
            <w:r w:rsidR="007409CA">
              <w:rPr>
                <w:rFonts w:ascii="Arial" w:hAnsi="Arial" w:hint="cs"/>
                <w:sz w:val="22"/>
                <w:szCs w:val="22"/>
                <w:rtl/>
              </w:rPr>
              <w:t>, חיסוני קורונה</w:t>
            </w:r>
            <w:r w:rsidR="004D5756">
              <w:rPr>
                <w:rFonts w:ascii="Arial" w:hAnsi="Arial" w:hint="cs"/>
                <w:sz w:val="22"/>
                <w:szCs w:val="22"/>
                <w:rtl/>
              </w:rPr>
              <w:t>.</w:t>
            </w:r>
          </w:p>
          <w:p w14:paraId="0999FEC4" w14:textId="19805096" w:rsidR="00A94181" w:rsidRDefault="00382632" w:rsidP="00253368">
            <w:pPr>
              <w:spacing w:line="360" w:lineRule="auto"/>
              <w:rPr>
                <w:rFonts w:ascii="Arial" w:hAnsi="Arial"/>
                <w:sz w:val="22"/>
                <w:szCs w:val="22"/>
                <w:rtl/>
              </w:rPr>
            </w:pPr>
            <w:r>
              <w:rPr>
                <w:rFonts w:ascii="Arial" w:hAnsi="Arial" w:hint="cs"/>
                <w:sz w:val="22"/>
                <w:szCs w:val="22"/>
                <w:rtl/>
              </w:rPr>
              <w:t xml:space="preserve">המשרד מבקש להתקשר עם </w:t>
            </w:r>
            <w:r w:rsidR="00C25927">
              <w:rPr>
                <w:rFonts w:ascii="Arial" w:hAnsi="Arial" w:hint="cs"/>
                <w:sz w:val="22"/>
                <w:szCs w:val="22"/>
                <w:rtl/>
              </w:rPr>
              <w:t>הספק</w:t>
            </w:r>
            <w:r>
              <w:rPr>
                <w:rFonts w:ascii="Arial" w:hAnsi="Arial" w:hint="cs"/>
                <w:sz w:val="22"/>
                <w:szCs w:val="22"/>
                <w:rtl/>
              </w:rPr>
              <w:t xml:space="preserve"> </w:t>
            </w:r>
            <w:r w:rsidR="00B94314">
              <w:rPr>
                <w:rFonts w:ascii="Arial" w:hAnsi="Arial" w:hint="cs"/>
                <w:sz w:val="22"/>
                <w:szCs w:val="22"/>
              </w:rPr>
              <w:t>ABP C</w:t>
            </w:r>
            <w:r w:rsidR="00B94314">
              <w:rPr>
                <w:rFonts w:ascii="Arial" w:hAnsi="Arial"/>
                <w:sz w:val="22"/>
                <w:szCs w:val="22"/>
              </w:rPr>
              <w:t>onsult</w:t>
            </w:r>
            <w:r w:rsidR="00C27542">
              <w:rPr>
                <w:rFonts w:ascii="Arial" w:hAnsi="Arial"/>
                <w:sz w:val="22"/>
                <w:szCs w:val="22"/>
              </w:rPr>
              <w:t>a</w:t>
            </w:r>
            <w:r w:rsidR="00B94314">
              <w:rPr>
                <w:rFonts w:ascii="Arial" w:hAnsi="Arial"/>
                <w:sz w:val="22"/>
                <w:szCs w:val="22"/>
              </w:rPr>
              <w:t>ncy</w:t>
            </w:r>
            <w:r w:rsidR="00C25927">
              <w:rPr>
                <w:rFonts w:ascii="Arial" w:hAnsi="Arial" w:hint="cs"/>
                <w:sz w:val="22"/>
                <w:szCs w:val="22"/>
                <w:rtl/>
              </w:rPr>
              <w:t xml:space="preserve"> לצורך </w:t>
            </w:r>
            <w:r w:rsidR="00451144">
              <w:rPr>
                <w:rFonts w:ascii="Arial" w:hAnsi="Arial" w:hint="cs"/>
                <w:sz w:val="22"/>
                <w:szCs w:val="22"/>
                <w:rtl/>
              </w:rPr>
              <w:t xml:space="preserve">רכישת רישוי ושירותי </w:t>
            </w:r>
            <w:r w:rsidR="00B94314">
              <w:rPr>
                <w:rFonts w:ascii="Arial" w:hAnsi="Arial" w:hint="cs"/>
                <w:sz w:val="22"/>
                <w:szCs w:val="22"/>
                <w:rtl/>
              </w:rPr>
              <w:t>תמיכה ו</w:t>
            </w:r>
            <w:r w:rsidR="00451144">
              <w:rPr>
                <w:rFonts w:ascii="Arial" w:hAnsi="Arial" w:hint="cs"/>
                <w:sz w:val="22"/>
                <w:szCs w:val="22"/>
                <w:rtl/>
              </w:rPr>
              <w:t>ייעוץ מומחים</w:t>
            </w:r>
            <w:r w:rsidR="00C25927">
              <w:rPr>
                <w:rFonts w:ascii="Arial" w:hAnsi="Arial" w:hint="cs"/>
                <w:sz w:val="22"/>
                <w:szCs w:val="22"/>
                <w:rtl/>
              </w:rPr>
              <w:t>,</w:t>
            </w:r>
            <w:r w:rsidR="00451144">
              <w:rPr>
                <w:rFonts w:ascii="Arial" w:hAnsi="Arial" w:hint="cs"/>
                <w:sz w:val="22"/>
                <w:szCs w:val="22"/>
                <w:rtl/>
              </w:rPr>
              <w:t xml:space="preserve"> על </w:t>
            </w:r>
            <w:r w:rsidR="001D61CD">
              <w:rPr>
                <w:rFonts w:ascii="Arial" w:hAnsi="Arial" w:hint="cs"/>
                <w:sz w:val="22"/>
                <w:szCs w:val="22"/>
                <w:rtl/>
              </w:rPr>
              <w:t xml:space="preserve">מנת לאפשר המשך תפקוד של </w:t>
            </w:r>
            <w:r w:rsidR="00B94314">
              <w:rPr>
                <w:rFonts w:ascii="Arial" w:hAnsi="Arial" w:hint="cs"/>
                <w:sz w:val="22"/>
                <w:szCs w:val="22"/>
                <w:rtl/>
              </w:rPr>
              <w:t>המערכת</w:t>
            </w:r>
            <w:r w:rsidR="00253368">
              <w:rPr>
                <w:rFonts w:ascii="Arial" w:hAnsi="Arial" w:hint="cs"/>
                <w:sz w:val="22"/>
                <w:szCs w:val="22"/>
                <w:rtl/>
              </w:rPr>
              <w:t xml:space="preserve"> והרחבת השימוש בה בהמשך</w:t>
            </w:r>
            <w:r w:rsidR="001D61CD">
              <w:rPr>
                <w:rFonts w:ascii="Arial" w:hAnsi="Arial" w:hint="cs"/>
                <w:sz w:val="22"/>
                <w:szCs w:val="22"/>
                <w:rtl/>
              </w:rPr>
              <w:t>.</w:t>
            </w:r>
            <w:r w:rsidR="002E159A">
              <w:rPr>
                <w:rFonts w:ascii="Arial" w:hAnsi="Arial"/>
                <w:sz w:val="22"/>
                <w:szCs w:val="22"/>
                <w:rtl/>
              </w:rPr>
              <w:br/>
            </w:r>
            <w:r w:rsidR="002E159A">
              <w:rPr>
                <w:rFonts w:ascii="Arial" w:hAnsi="Arial" w:hint="cs"/>
                <w:sz w:val="22"/>
                <w:szCs w:val="22"/>
                <w:rtl/>
              </w:rPr>
              <w:t xml:space="preserve">הספק סייע ומסייע לנו רבות </w:t>
            </w:r>
            <w:r w:rsidR="00D762CF">
              <w:rPr>
                <w:rFonts w:ascii="Arial" w:hAnsi="Arial" w:hint="cs"/>
                <w:sz w:val="22"/>
                <w:szCs w:val="22"/>
                <w:rtl/>
              </w:rPr>
              <w:t xml:space="preserve">באמצעות מומחי המוצר בארץ ובחו"ל </w:t>
            </w:r>
            <w:r w:rsidR="002E159A">
              <w:rPr>
                <w:rFonts w:ascii="Arial" w:hAnsi="Arial" w:hint="cs"/>
                <w:sz w:val="22"/>
                <w:szCs w:val="22"/>
                <w:rtl/>
              </w:rPr>
              <w:t xml:space="preserve">בהתקנת המוצר </w:t>
            </w:r>
            <w:r w:rsidR="00D762CF">
              <w:rPr>
                <w:rFonts w:ascii="Arial" w:hAnsi="Arial" w:hint="cs"/>
                <w:sz w:val="22"/>
                <w:szCs w:val="22"/>
                <w:rtl/>
              </w:rPr>
              <w:t>ו</w:t>
            </w:r>
            <w:r w:rsidR="002E159A">
              <w:rPr>
                <w:rFonts w:ascii="Arial" w:hAnsi="Arial" w:hint="cs"/>
                <w:sz w:val="22"/>
                <w:szCs w:val="22"/>
                <w:rtl/>
              </w:rPr>
              <w:t>ביישום החוקים, חלקם מורכבים ביותר.</w:t>
            </w:r>
            <w:r w:rsidR="00B94314">
              <w:rPr>
                <w:rFonts w:ascii="Arial" w:hAnsi="Arial"/>
                <w:sz w:val="22"/>
                <w:szCs w:val="22"/>
                <w:rtl/>
              </w:rPr>
              <w:br/>
            </w:r>
          </w:p>
          <w:p w14:paraId="739587DF" w14:textId="77777777" w:rsidR="00041867" w:rsidRDefault="00041867" w:rsidP="00A94181">
            <w:pPr>
              <w:spacing w:line="360" w:lineRule="auto"/>
              <w:jc w:val="both"/>
              <w:rPr>
                <w:rFonts w:ascii="Arial" w:hAnsi="Arial"/>
                <w:sz w:val="22"/>
                <w:szCs w:val="22"/>
                <w:rtl/>
              </w:rPr>
            </w:pPr>
          </w:p>
          <w:p w14:paraId="07D20FAF" w14:textId="73CF524F" w:rsidR="00041867" w:rsidRPr="00A94181" w:rsidRDefault="00041867" w:rsidP="00A94181">
            <w:pPr>
              <w:spacing w:line="360" w:lineRule="auto"/>
              <w:jc w:val="both"/>
              <w:rPr>
                <w:rFonts w:ascii="Arial" w:hAnsi="Arial"/>
                <w:sz w:val="22"/>
                <w:szCs w:val="22"/>
                <w:rtl/>
              </w:rPr>
            </w:pPr>
          </w:p>
        </w:tc>
      </w:tr>
    </w:tbl>
    <w:p w14:paraId="2A811777" w14:textId="77777777" w:rsidR="00222867" w:rsidRPr="00AF57E9" w:rsidRDefault="000A6FC4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356DED26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eastAsia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eastAsia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552F9821" w14:textId="77777777" w:rsidR="00222867" w:rsidRPr="00AF57E9" w:rsidRDefault="000A6FC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1DEC1537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04F68FB0" w14:textId="77777777" w:rsidR="00222867" w:rsidRPr="00AF57E9" w:rsidRDefault="000A6FC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56604414" w14:textId="77777777" w:rsidTr="00222867">
        <w:tc>
          <w:tcPr>
            <w:tcW w:w="3085" w:type="dxa"/>
            <w:hideMark/>
          </w:tcPr>
          <w:p w14:paraId="01F308F7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eastAsia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63AB9DC8" w14:textId="77777777"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eastAsia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49D0E863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eastAsia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6E6FE991" w14:textId="77777777" w:rsidR="00222867" w:rsidRPr="00AF57E9" w:rsidRDefault="000A6FC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46209C64" w14:textId="77777777" w:rsidR="00222867" w:rsidRPr="00AF57E9" w:rsidRDefault="000A6FC4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A662F8" w14:paraId="551DFE91" w14:textId="77777777" w:rsidTr="007C4A53">
        <w:tc>
          <w:tcPr>
            <w:tcW w:w="2675" w:type="dxa"/>
            <w:shd w:val="clear" w:color="auto" w:fill="E6E6E6"/>
            <w:hideMark/>
          </w:tcPr>
          <w:p w14:paraId="6C1C7C18" w14:textId="77777777"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1BD1A7C5" w14:textId="4BB1BFF0" w:rsidR="00A662F8" w:rsidRPr="00082DF5" w:rsidRDefault="00352CB6" w:rsidP="00661D35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sz w:val="22"/>
                <w:szCs w:val="22"/>
              </w:rPr>
              <w:t>ABP C</w:t>
            </w:r>
            <w:r>
              <w:rPr>
                <w:rFonts w:ascii="Arial" w:hAnsi="Arial"/>
                <w:sz w:val="22"/>
                <w:szCs w:val="22"/>
              </w:rPr>
              <w:t>onsult</w:t>
            </w:r>
            <w:r w:rsidR="00C27542">
              <w:rPr>
                <w:rFonts w:ascii="Arial" w:hAnsi="Arial"/>
                <w:sz w:val="22"/>
                <w:szCs w:val="22"/>
              </w:rPr>
              <w:t>a</w:t>
            </w:r>
            <w:r>
              <w:rPr>
                <w:rFonts w:ascii="Arial" w:hAnsi="Arial"/>
                <w:sz w:val="22"/>
                <w:szCs w:val="22"/>
              </w:rPr>
              <w:t>ncy</w:t>
            </w:r>
          </w:p>
        </w:tc>
      </w:tr>
      <w:tr w:rsidR="00A662F8" w14:paraId="5DC8992C" w14:textId="77777777" w:rsidTr="00221AC6">
        <w:trPr>
          <w:trHeight w:val="651"/>
        </w:trPr>
        <w:tc>
          <w:tcPr>
            <w:tcW w:w="2675" w:type="dxa"/>
            <w:shd w:val="clear" w:color="auto" w:fill="E6E6E6"/>
            <w:hideMark/>
          </w:tcPr>
          <w:p w14:paraId="7ABBDDE2" w14:textId="77777777"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143C25CF" w14:textId="311F997B"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(ח.פ/ח.צ/ע.מ/מספר עמותה)</w:t>
            </w:r>
          </w:p>
        </w:tc>
        <w:tc>
          <w:tcPr>
            <w:tcW w:w="6344" w:type="dxa"/>
            <w:gridSpan w:val="2"/>
          </w:tcPr>
          <w:p w14:paraId="62832FAB" w14:textId="6EFB9575" w:rsidR="00A662F8" w:rsidRPr="00082DF5" w:rsidRDefault="002E159A" w:rsidP="00A662F8">
            <w:pPr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516207735</w:t>
            </w:r>
          </w:p>
        </w:tc>
      </w:tr>
      <w:tr w:rsidR="007548B0" w14:paraId="43EF7EAE" w14:textId="77777777" w:rsidTr="007C4A53">
        <w:tc>
          <w:tcPr>
            <w:tcW w:w="2675" w:type="dxa"/>
            <w:shd w:val="clear" w:color="auto" w:fill="E6E6E6"/>
            <w:hideMark/>
          </w:tcPr>
          <w:p w14:paraId="73A915F5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14:paraId="38BC4433" w14:textId="77777777"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eastAsia="Wingdings" w:hAnsi="Wingdings" w:cstheme="minorBidi"/>
                <w:b/>
                <w:sz w:val="21"/>
                <w:szCs w:val="21"/>
              </w:rPr>
              <w:t>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14:paraId="29913D75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eastAsia="Wingdings" w:hAnsi="Wingdings" w:cstheme="minorBidi"/>
                <w:b/>
                <w:sz w:val="21"/>
                <w:szCs w:val="21"/>
              </w:rPr>
              <w:t>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1ADEC20E" w14:textId="77777777" w:rsidTr="002C51C4">
        <w:tc>
          <w:tcPr>
            <w:tcW w:w="2675" w:type="dxa"/>
            <w:shd w:val="clear" w:color="auto" w:fill="E6E6E6"/>
            <w:hideMark/>
          </w:tcPr>
          <w:p w14:paraId="55DBB67F" w14:textId="77777777" w:rsidR="00222867" w:rsidRPr="002C51C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C51C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  <w:shd w:val="clear" w:color="auto" w:fill="auto"/>
          </w:tcPr>
          <w:p w14:paraId="68F50571" w14:textId="283E70E4" w:rsidR="00222867" w:rsidRPr="002C51C4" w:rsidRDefault="00970E3F" w:rsidP="00352CB6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bCs/>
                <w:sz w:val="24"/>
                <w:szCs w:val="24"/>
                <w:rtl/>
              </w:rPr>
              <w:t xml:space="preserve">470,000 ₪ לא כולל מע"מ </w:t>
            </w:r>
          </w:p>
        </w:tc>
      </w:tr>
      <w:tr w:rsidR="007C4A53" w14:paraId="337449D0" w14:textId="77777777" w:rsidTr="007C4A53">
        <w:tc>
          <w:tcPr>
            <w:tcW w:w="2675" w:type="dxa"/>
            <w:shd w:val="clear" w:color="auto" w:fill="E6E6E6"/>
            <w:hideMark/>
          </w:tcPr>
          <w:p w14:paraId="6EC74C2E" w14:textId="77777777" w:rsidR="007C4A53" w:rsidRPr="00AF57E9" w:rsidRDefault="007C4A53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6EC26A48" w14:textId="24892DEF" w:rsidR="007C4A53" w:rsidRPr="005F77D0" w:rsidRDefault="002D42DE" w:rsidP="002D42DE">
            <w:pPr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1.</w:t>
            </w:r>
            <w:r w:rsidR="00734E0E">
              <w:rPr>
                <w:rFonts w:ascii="Arial" w:hAnsi="Arial"/>
                <w:b/>
                <w:sz w:val="22"/>
                <w:szCs w:val="22"/>
              </w:rPr>
              <w:t>1</w:t>
            </w:r>
            <w:r>
              <w:rPr>
                <w:rFonts w:ascii="Arial" w:hAnsi="Arial"/>
                <w:b/>
                <w:sz w:val="22"/>
                <w:szCs w:val="22"/>
              </w:rPr>
              <w:t>.</w:t>
            </w:r>
            <w:r w:rsidR="00734E0E">
              <w:rPr>
                <w:rFonts w:ascii="Arial" w:hAnsi="Arial"/>
                <w:b/>
                <w:sz w:val="22"/>
                <w:szCs w:val="22"/>
              </w:rPr>
              <w:t>202</w:t>
            </w:r>
            <w:r w:rsidR="00D762CF">
              <w:rPr>
                <w:rFonts w:ascii="Arial" w:hAnsi="Arial"/>
                <w:b/>
                <w:sz w:val="22"/>
                <w:szCs w:val="22"/>
              </w:rPr>
              <w:t>5</w:t>
            </w:r>
            <w:r w:rsidR="00734E0E">
              <w:rPr>
                <w:rFonts w:ascii="Arial" w:hAnsi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b/>
                <w:sz w:val="22"/>
                <w:szCs w:val="22"/>
              </w:rPr>
              <w:t>– 31.12.</w:t>
            </w:r>
            <w:r w:rsidRPr="00AA7B22">
              <w:rPr>
                <w:rFonts w:ascii="Arial" w:hAnsi="Arial"/>
                <w:b/>
                <w:sz w:val="22"/>
                <w:szCs w:val="22"/>
              </w:rPr>
              <w:t>202</w:t>
            </w:r>
            <w:r>
              <w:rPr>
                <w:rFonts w:ascii="Arial" w:hAnsi="Arial"/>
                <w:b/>
                <w:sz w:val="22"/>
                <w:szCs w:val="22"/>
              </w:rPr>
              <w:t>5</w:t>
            </w:r>
          </w:p>
        </w:tc>
      </w:tr>
    </w:tbl>
    <w:p w14:paraId="0F407B92" w14:textId="77777777" w:rsidR="00222867" w:rsidRPr="00AF57E9" w:rsidRDefault="000A6FC4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71125C64" w14:textId="77777777" w:rsidR="00C22292" w:rsidRDefault="00C22292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</w:p>
    <w:p w14:paraId="686F5F76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14:paraId="13AE2AE1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1BAFBAA1" w14:textId="77777777" w:rsidR="00222867" w:rsidRPr="00AF57E9" w:rsidRDefault="000A6FC4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3F977181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2FEA327D" w14:textId="0F941E67" w:rsidR="00222867" w:rsidRDefault="009B6B29" w:rsidP="00B80E92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</w:t>
      </w:r>
      <w:r w:rsidR="00531201">
        <w:rPr>
          <w:rFonts w:asciiTheme="minorBidi" w:hAnsiTheme="minorBidi" w:cstheme="minorBidi"/>
          <w:b/>
          <w:sz w:val="21"/>
          <w:szCs w:val="21"/>
          <w:rtl/>
        </w:rPr>
        <w:t xml:space="preserve"> פגישה או שיחה עם ספקים וכדומה)</w:t>
      </w:r>
      <w:r w:rsidR="00531201">
        <w:rPr>
          <w:rFonts w:asciiTheme="minorBidi" w:hAnsiTheme="minorBidi" w:cstheme="minorBidi" w:hint="cs"/>
          <w:b/>
          <w:sz w:val="21"/>
          <w:szCs w:val="21"/>
          <w:rtl/>
        </w:rPr>
        <w:t>:</w:t>
      </w:r>
    </w:p>
    <w:p w14:paraId="3F082272" w14:textId="15E91F71" w:rsidR="0089405A" w:rsidRPr="00AF57E9" w:rsidRDefault="0089405A" w:rsidP="007D20D2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rFonts w:asciiTheme="minorBidi" w:hAnsiTheme="minorBidi" w:cstheme="minorBidi" w:hint="cs"/>
          <w:b/>
          <w:sz w:val="21"/>
          <w:szCs w:val="21"/>
          <w:rtl/>
        </w:rPr>
        <w:t>לבקשת</w:t>
      </w:r>
      <w:r w:rsidR="00D47210">
        <w:rPr>
          <w:rFonts w:asciiTheme="minorBidi" w:hAnsiTheme="minorBidi" w:cstheme="minorBidi" w:hint="cs"/>
          <w:b/>
          <w:sz w:val="21"/>
          <w:szCs w:val="21"/>
          <w:rtl/>
        </w:rPr>
        <w:t>נ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ו חברת </w:t>
      </w:r>
      <w:r>
        <w:rPr>
          <w:rFonts w:asciiTheme="minorBidi" w:hAnsiTheme="minorBidi" w:cstheme="minorBidi" w:hint="cs"/>
          <w:b/>
          <w:sz w:val="21"/>
          <w:szCs w:val="21"/>
        </w:rPr>
        <w:t xml:space="preserve">STKI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 </w:t>
      </w:r>
      <w:r w:rsidR="00D47210">
        <w:rPr>
          <w:rFonts w:asciiTheme="minorBidi" w:hAnsiTheme="minorBidi" w:cstheme="minorBidi" w:hint="cs"/>
          <w:b/>
          <w:sz w:val="21"/>
          <w:szCs w:val="21"/>
          <w:rtl/>
        </w:rPr>
        <w:t>בדקה את הנושא ושלחה לנו דו"ח מסכם.</w:t>
      </w:r>
      <w:r w:rsidR="00531201">
        <w:rPr>
          <w:rFonts w:asciiTheme="minorBidi" w:hAnsiTheme="minorBidi" w:cstheme="minorBidi" w:hint="cs"/>
          <w:b/>
          <w:sz w:val="21"/>
          <w:szCs w:val="21"/>
          <w:rtl/>
        </w:rPr>
        <w:t xml:space="preserve"> </w:t>
      </w:r>
    </w:p>
    <w:p w14:paraId="469FA9F8" w14:textId="18FE602F" w:rsidR="00222867" w:rsidRDefault="009B6B29" w:rsidP="00B80E92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531201">
        <w:rPr>
          <w:rFonts w:asciiTheme="minorBidi" w:hAnsiTheme="minorBidi" w:cstheme="minorBidi" w:hint="cs"/>
          <w:b/>
          <w:sz w:val="21"/>
          <w:szCs w:val="21"/>
          <w:rtl/>
        </w:rPr>
        <w:t>:</w:t>
      </w:r>
    </w:p>
    <w:p w14:paraId="7096BA2A" w14:textId="641C5798" w:rsidR="00531201" w:rsidRPr="00AF57E9" w:rsidRDefault="00D47210" w:rsidP="00B80E92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rFonts w:asciiTheme="minorBidi" w:hAnsiTheme="minorBidi" w:hint="cs"/>
          <w:b/>
          <w:sz w:val="21"/>
          <w:szCs w:val="21"/>
          <w:rtl/>
        </w:rPr>
        <w:t>נ</w:t>
      </w:r>
      <w:r w:rsidRPr="00D47210">
        <w:rPr>
          <w:rFonts w:asciiTheme="minorBidi" w:hAnsiTheme="minorBidi" w:hint="cs"/>
          <w:b/>
          <w:sz w:val="21"/>
          <w:szCs w:val="21"/>
          <w:rtl/>
        </w:rPr>
        <w:t>מצא</w:t>
      </w:r>
      <w:r w:rsidRPr="00D47210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D47210">
        <w:rPr>
          <w:rFonts w:asciiTheme="minorBidi" w:hAnsiTheme="minorBidi" w:hint="cs"/>
          <w:b/>
          <w:sz w:val="21"/>
          <w:szCs w:val="21"/>
          <w:rtl/>
        </w:rPr>
        <w:t>כי</w:t>
      </w:r>
      <w:r w:rsidRPr="00D47210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EE6193">
        <w:rPr>
          <w:rFonts w:asciiTheme="minorBidi" w:hAnsiTheme="minorBidi" w:hint="cs"/>
          <w:b/>
          <w:sz w:val="21"/>
          <w:szCs w:val="21"/>
          <w:rtl/>
        </w:rPr>
        <w:t xml:space="preserve">הספק </w:t>
      </w:r>
      <w:proofErr w:type="spellStart"/>
      <w:r w:rsidR="00EE6193" w:rsidRPr="00B80E92">
        <w:rPr>
          <w:rFonts w:asciiTheme="minorBidi" w:hAnsiTheme="minorBidi" w:hint="cs"/>
          <w:bCs/>
          <w:sz w:val="21"/>
          <w:szCs w:val="21"/>
        </w:rPr>
        <w:t>I</w:t>
      </w:r>
      <w:r w:rsidR="00EE6193" w:rsidRPr="00B80E92">
        <w:rPr>
          <w:rFonts w:asciiTheme="minorBidi" w:hAnsiTheme="minorBidi"/>
          <w:bCs/>
          <w:sz w:val="21"/>
          <w:szCs w:val="21"/>
        </w:rPr>
        <w:t>ntersystems</w:t>
      </w:r>
      <w:proofErr w:type="spellEnd"/>
      <w:r w:rsidR="00EE6193" w:rsidRPr="00B80E92">
        <w:rPr>
          <w:rFonts w:asciiTheme="minorBidi" w:hAnsiTheme="minorBidi" w:hint="cs"/>
          <w:bCs/>
          <w:sz w:val="21"/>
          <w:szCs w:val="21"/>
          <w:rtl/>
        </w:rPr>
        <w:t xml:space="preserve"> </w:t>
      </w:r>
      <w:r w:rsidR="00EE6193">
        <w:rPr>
          <w:rFonts w:asciiTheme="minorBidi" w:hAnsiTheme="minorBidi" w:hint="cs"/>
          <w:b/>
          <w:sz w:val="21"/>
          <w:szCs w:val="21"/>
          <w:rtl/>
        </w:rPr>
        <w:t xml:space="preserve">הינו </w:t>
      </w:r>
      <w:r w:rsidRPr="00D47210">
        <w:rPr>
          <w:rFonts w:asciiTheme="minorBidi" w:hAnsiTheme="minorBidi" w:hint="cs"/>
          <w:b/>
          <w:sz w:val="21"/>
          <w:szCs w:val="21"/>
          <w:rtl/>
        </w:rPr>
        <w:t>נציג</w:t>
      </w:r>
      <w:r w:rsidRPr="00D47210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D47210">
        <w:rPr>
          <w:rFonts w:asciiTheme="minorBidi" w:hAnsiTheme="minorBidi" w:hint="cs"/>
          <w:b/>
          <w:sz w:val="21"/>
          <w:szCs w:val="21"/>
          <w:rtl/>
        </w:rPr>
        <w:t>היצרן</w:t>
      </w:r>
      <w:r w:rsidRPr="00D47210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D47210">
        <w:rPr>
          <w:rFonts w:asciiTheme="minorBidi" w:hAnsiTheme="minorBidi" w:hint="cs"/>
          <w:b/>
          <w:sz w:val="21"/>
          <w:szCs w:val="21"/>
          <w:rtl/>
        </w:rPr>
        <w:t>בארץ</w:t>
      </w:r>
      <w:r w:rsidRPr="00D47210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D47210">
        <w:rPr>
          <w:rFonts w:asciiTheme="minorBidi" w:hAnsiTheme="minorBidi" w:hint="cs"/>
          <w:b/>
          <w:sz w:val="21"/>
          <w:szCs w:val="21"/>
          <w:rtl/>
        </w:rPr>
        <w:t>מוכר</w:t>
      </w:r>
      <w:r w:rsidRPr="00D47210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D47210">
        <w:rPr>
          <w:rFonts w:asciiTheme="minorBidi" w:hAnsiTheme="minorBidi" w:hint="cs"/>
          <w:b/>
          <w:sz w:val="21"/>
          <w:szCs w:val="21"/>
          <w:rtl/>
        </w:rPr>
        <w:t>באופ</w:t>
      </w:r>
      <w:r w:rsidR="00EE6193">
        <w:rPr>
          <w:rFonts w:asciiTheme="minorBidi" w:hAnsiTheme="minorBidi" w:hint="cs"/>
          <w:b/>
          <w:sz w:val="21"/>
          <w:szCs w:val="21"/>
          <w:rtl/>
        </w:rPr>
        <w:t>ן</w:t>
      </w:r>
      <w:r w:rsidRPr="00D47210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D47210">
        <w:rPr>
          <w:rFonts w:asciiTheme="minorBidi" w:hAnsiTheme="minorBidi" w:hint="cs"/>
          <w:b/>
          <w:sz w:val="21"/>
          <w:szCs w:val="21"/>
          <w:rtl/>
        </w:rPr>
        <w:t>ישיר</w:t>
      </w:r>
      <w:r w:rsidRPr="00D47210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D47210">
        <w:rPr>
          <w:rFonts w:asciiTheme="minorBidi" w:hAnsiTheme="minorBidi" w:hint="cs"/>
          <w:b/>
          <w:sz w:val="21"/>
          <w:szCs w:val="21"/>
          <w:rtl/>
        </w:rPr>
        <w:t>את</w:t>
      </w:r>
      <w:r w:rsidRPr="00D47210">
        <w:rPr>
          <w:rFonts w:asciiTheme="minorBidi" w:hAnsiTheme="minorBidi"/>
          <w:b/>
          <w:sz w:val="21"/>
          <w:szCs w:val="21"/>
          <w:rtl/>
        </w:rPr>
        <w:t xml:space="preserve"> </w:t>
      </w:r>
      <w:r w:rsidR="00D762CF">
        <w:rPr>
          <w:rFonts w:asciiTheme="minorBidi" w:hAnsiTheme="minorBidi" w:hint="cs"/>
          <w:b/>
          <w:sz w:val="21"/>
          <w:szCs w:val="21"/>
          <w:rtl/>
        </w:rPr>
        <w:t xml:space="preserve">רישוי </w:t>
      </w:r>
      <w:r w:rsidRPr="00D47210">
        <w:rPr>
          <w:rFonts w:asciiTheme="minorBidi" w:hAnsiTheme="minorBidi" w:hint="cs"/>
          <w:b/>
          <w:sz w:val="21"/>
          <w:szCs w:val="21"/>
          <w:rtl/>
        </w:rPr>
        <w:t>המוצר</w:t>
      </w:r>
      <w:r w:rsidRPr="00D47210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D47210">
        <w:rPr>
          <w:rFonts w:asciiTheme="minorBidi" w:hAnsiTheme="minorBidi" w:hint="cs"/>
          <w:b/>
          <w:sz w:val="21"/>
          <w:szCs w:val="21"/>
          <w:rtl/>
        </w:rPr>
        <w:t>ללקוחות</w:t>
      </w:r>
      <w:r w:rsidRPr="00D47210">
        <w:rPr>
          <w:rFonts w:asciiTheme="minorBidi" w:hAnsiTheme="minorBidi"/>
          <w:b/>
          <w:sz w:val="21"/>
          <w:szCs w:val="21"/>
          <w:rtl/>
        </w:rPr>
        <w:t xml:space="preserve">, </w:t>
      </w:r>
      <w:r w:rsidRPr="00D47210">
        <w:rPr>
          <w:rFonts w:asciiTheme="minorBidi" w:hAnsiTheme="minorBidi" w:hint="cs"/>
          <w:b/>
          <w:sz w:val="21"/>
          <w:szCs w:val="21"/>
          <w:rtl/>
        </w:rPr>
        <w:t>ו</w:t>
      </w:r>
      <w:r w:rsidR="00D762CF">
        <w:rPr>
          <w:rFonts w:asciiTheme="minorBidi" w:hAnsiTheme="minorBidi" w:hint="cs"/>
          <w:b/>
          <w:sz w:val="21"/>
          <w:szCs w:val="21"/>
          <w:rtl/>
        </w:rPr>
        <w:t>הוא הספק היחיד ה</w:t>
      </w:r>
      <w:r w:rsidRPr="00D47210">
        <w:rPr>
          <w:rFonts w:asciiTheme="minorBidi" w:hAnsiTheme="minorBidi" w:hint="cs"/>
          <w:b/>
          <w:sz w:val="21"/>
          <w:szCs w:val="21"/>
          <w:rtl/>
        </w:rPr>
        <w:t>מספק</w:t>
      </w:r>
      <w:r w:rsidRPr="00D47210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D47210">
        <w:rPr>
          <w:rFonts w:asciiTheme="minorBidi" w:hAnsiTheme="minorBidi" w:hint="cs"/>
          <w:b/>
          <w:sz w:val="21"/>
          <w:szCs w:val="21"/>
          <w:rtl/>
        </w:rPr>
        <w:t>תמיכה</w:t>
      </w:r>
      <w:r w:rsidRPr="00D47210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D47210">
        <w:rPr>
          <w:rFonts w:asciiTheme="minorBidi" w:hAnsiTheme="minorBidi" w:hint="cs"/>
          <w:b/>
          <w:sz w:val="21"/>
          <w:szCs w:val="21"/>
          <w:rtl/>
        </w:rPr>
        <w:t>ומומחים</w:t>
      </w:r>
      <w:r w:rsidRPr="00D47210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D47210">
        <w:rPr>
          <w:rFonts w:asciiTheme="minorBidi" w:hAnsiTheme="minorBidi" w:hint="cs"/>
          <w:b/>
          <w:sz w:val="21"/>
          <w:szCs w:val="21"/>
          <w:rtl/>
        </w:rPr>
        <w:t>לייעוץ</w:t>
      </w:r>
      <w:r w:rsidRPr="00D47210">
        <w:rPr>
          <w:rFonts w:asciiTheme="minorBidi" w:hAnsiTheme="minorBidi"/>
          <w:b/>
          <w:sz w:val="21"/>
          <w:szCs w:val="21"/>
          <w:rtl/>
        </w:rPr>
        <w:t xml:space="preserve">. </w:t>
      </w:r>
      <w:r w:rsidRPr="00D47210">
        <w:rPr>
          <w:rFonts w:asciiTheme="minorBidi" w:hAnsiTheme="minorBidi" w:hint="cs"/>
          <w:b/>
          <w:sz w:val="21"/>
          <w:szCs w:val="21"/>
          <w:rtl/>
        </w:rPr>
        <w:t>ישנם</w:t>
      </w:r>
      <w:r w:rsidRPr="00D47210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D47210">
        <w:rPr>
          <w:rFonts w:asciiTheme="minorBidi" w:hAnsiTheme="minorBidi" w:hint="cs"/>
          <w:b/>
          <w:sz w:val="21"/>
          <w:szCs w:val="21"/>
          <w:rtl/>
        </w:rPr>
        <w:t>מספר</w:t>
      </w:r>
      <w:r w:rsidRPr="00D47210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D47210">
        <w:rPr>
          <w:rFonts w:asciiTheme="minorBidi" w:hAnsiTheme="minorBidi" w:hint="cs"/>
          <w:b/>
          <w:sz w:val="21"/>
          <w:szCs w:val="21"/>
          <w:rtl/>
        </w:rPr>
        <w:t>משווקי</w:t>
      </w:r>
      <w:r w:rsidRPr="00D47210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D47210">
        <w:rPr>
          <w:rFonts w:asciiTheme="minorBidi" w:hAnsiTheme="minorBidi" w:hint="cs"/>
          <w:b/>
          <w:sz w:val="21"/>
          <w:szCs w:val="21"/>
          <w:rtl/>
        </w:rPr>
        <w:t>משנה</w:t>
      </w:r>
      <w:r w:rsidRPr="00D47210">
        <w:rPr>
          <w:rFonts w:asciiTheme="minorBidi" w:hAnsiTheme="minorBidi"/>
          <w:b/>
          <w:sz w:val="21"/>
          <w:szCs w:val="21"/>
          <w:rtl/>
        </w:rPr>
        <w:t xml:space="preserve">, </w:t>
      </w:r>
      <w:r w:rsidR="00801113">
        <w:rPr>
          <w:rFonts w:asciiTheme="minorBidi" w:hAnsiTheme="minorBidi" w:hint="cs"/>
          <w:b/>
          <w:sz w:val="21"/>
          <w:szCs w:val="21"/>
          <w:rtl/>
        </w:rPr>
        <w:t>שאינם מספקים שירותי</w:t>
      </w:r>
      <w:r w:rsidRPr="00D47210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D47210">
        <w:rPr>
          <w:rFonts w:asciiTheme="minorBidi" w:hAnsiTheme="minorBidi" w:hint="cs"/>
          <w:b/>
          <w:sz w:val="21"/>
          <w:szCs w:val="21"/>
          <w:rtl/>
        </w:rPr>
        <w:t>מומחי</w:t>
      </w:r>
      <w:r w:rsidR="00801113">
        <w:rPr>
          <w:rFonts w:asciiTheme="minorBidi" w:hAnsiTheme="minorBidi" w:hint="cs"/>
          <w:b/>
          <w:sz w:val="21"/>
          <w:szCs w:val="21"/>
          <w:rtl/>
        </w:rPr>
        <w:t>ם</w:t>
      </w:r>
      <w:r w:rsidRPr="00D47210">
        <w:rPr>
          <w:rFonts w:asciiTheme="minorBidi" w:hAnsiTheme="minorBidi"/>
          <w:b/>
          <w:sz w:val="21"/>
          <w:szCs w:val="21"/>
          <w:rtl/>
        </w:rPr>
        <w:t xml:space="preserve"> </w:t>
      </w:r>
      <w:r w:rsidRPr="00D47210">
        <w:rPr>
          <w:rFonts w:asciiTheme="minorBidi" w:hAnsiTheme="minorBidi" w:hint="cs"/>
          <w:b/>
          <w:sz w:val="21"/>
          <w:szCs w:val="21"/>
          <w:rtl/>
        </w:rPr>
        <w:t>וייעוץ</w:t>
      </w:r>
      <w:r w:rsidR="00531201">
        <w:rPr>
          <w:rFonts w:asciiTheme="minorBidi" w:hAnsiTheme="minorBidi" w:cstheme="minorBidi" w:hint="cs"/>
          <w:b/>
          <w:sz w:val="21"/>
          <w:szCs w:val="21"/>
          <w:rtl/>
        </w:rPr>
        <w:t>.</w:t>
      </w:r>
    </w:p>
    <w:p w14:paraId="764870A6" w14:textId="31590D4B" w:rsidR="00222867" w:rsidRDefault="009B6B29" w:rsidP="00411D28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B80E92">
        <w:rPr>
          <w:rFonts w:asciiTheme="minorBidi" w:hAnsiTheme="minorBidi" w:cstheme="minorBidi"/>
          <w:bCs/>
          <w:sz w:val="21"/>
          <w:szCs w:val="21"/>
          <w:rtl/>
        </w:rPr>
        <w:t>נימוקים והערות נוספות</w:t>
      </w: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14:paraId="1EAAA011" w14:textId="7777777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0776000" w14:textId="432078EF" w:rsidR="00EA52AC" w:rsidRPr="00A662F8" w:rsidRDefault="00A904CE" w:rsidP="005303C0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המשרד מבקש להתקשר </w:t>
            </w:r>
            <w:r w:rsidR="00EA52AC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עם הספק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  <w:r w:rsidR="00C27542">
              <w:rPr>
                <w:rFonts w:asciiTheme="minorBidi" w:hAnsiTheme="minorBidi"/>
                <w:bCs/>
                <w:sz w:val="21"/>
                <w:szCs w:val="21"/>
              </w:rPr>
              <w:t>ABP Consultancy</w:t>
            </w:r>
            <w:r w:rsidR="00EA52AC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כספק יחיד לצורך </w:t>
            </w:r>
            <w:proofErr w:type="spellStart"/>
            <w:r w:rsidR="00EA52AC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הענין</w:t>
            </w:r>
            <w:proofErr w:type="spellEnd"/>
            <w:r w:rsidR="00EA52AC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, בשל היעילות לרכישה של הרישוי והתמ</w:t>
            </w:r>
            <w:r w:rsidR="000A14F5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יכה </w:t>
            </w:r>
            <w:r w:rsidR="001422C0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ביחד</w:t>
            </w:r>
            <w:r w:rsidR="000A14F5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, </w:t>
            </w:r>
            <w:r w:rsidR="001422C0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כאשר גם</w:t>
            </w:r>
            <w:r w:rsidR="000A14F5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העלויות למשרד נמוכות יותר </w:t>
            </w:r>
            <w:r w:rsidR="005303C0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מאשר ברכישה של ה</w:t>
            </w:r>
            <w:r w:rsidR="001422C0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תמיכה מספק אחד והרישוי מספק אחר.</w:t>
            </w:r>
          </w:p>
        </w:tc>
      </w:tr>
    </w:tbl>
    <w:p w14:paraId="12CB6B45" w14:textId="01046E6E" w:rsidR="00222867" w:rsidRPr="00AF57E9" w:rsidRDefault="000A6FC4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20DEE74C" w14:textId="53669532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225C0F0D" w14:textId="1E2DB644" w:rsidR="00222867" w:rsidRPr="00AF57E9" w:rsidRDefault="000A6FC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0BA214A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3F9BFD3B" w14:textId="756D7A04" w:rsidR="00222867" w:rsidRPr="00AF57E9" w:rsidRDefault="0089405A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rFonts w:asciiTheme="minorBidi" w:hAnsiTheme="minorBidi" w:cstheme="minorBidi"/>
          <w:b/>
          <w:noProof/>
          <w:sz w:val="21"/>
          <w:szCs w:val="21"/>
          <w:rtl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3EEEF8E" wp14:editId="44541A4A">
                <wp:simplePos x="0" y="0"/>
                <wp:positionH relativeFrom="column">
                  <wp:posOffset>599607</wp:posOffset>
                </wp:positionH>
                <wp:positionV relativeFrom="paragraph">
                  <wp:posOffset>154784</wp:posOffset>
                </wp:positionV>
                <wp:extent cx="471848" cy="382249"/>
                <wp:effectExtent l="0" t="0" r="23495" b="18415"/>
                <wp:wrapNone/>
                <wp:docPr id="1" name="צורה חופשית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1848" cy="382249"/>
                        </a:xfrm>
                        <a:custGeom>
                          <a:avLst/>
                          <a:gdLst>
                            <a:gd name="connsiteX0" fmla="*/ 74950 w 471848"/>
                            <a:gd name="connsiteY0" fmla="*/ 82446 h 382249"/>
                            <a:gd name="connsiteX1" fmla="*/ 164891 w 471848"/>
                            <a:gd name="connsiteY1" fmla="*/ 149901 h 382249"/>
                            <a:gd name="connsiteX2" fmla="*/ 194872 w 471848"/>
                            <a:gd name="connsiteY2" fmla="*/ 172387 h 382249"/>
                            <a:gd name="connsiteX3" fmla="*/ 254832 w 471848"/>
                            <a:gd name="connsiteY3" fmla="*/ 217357 h 382249"/>
                            <a:gd name="connsiteX4" fmla="*/ 299803 w 471848"/>
                            <a:gd name="connsiteY4" fmla="*/ 254833 h 382249"/>
                            <a:gd name="connsiteX5" fmla="*/ 37475 w 471848"/>
                            <a:gd name="connsiteY5" fmla="*/ 262328 h 382249"/>
                            <a:gd name="connsiteX6" fmla="*/ 14990 w 471848"/>
                            <a:gd name="connsiteY6" fmla="*/ 277318 h 382249"/>
                            <a:gd name="connsiteX7" fmla="*/ 0 w 471848"/>
                            <a:gd name="connsiteY7" fmla="*/ 307298 h 382249"/>
                            <a:gd name="connsiteX8" fmla="*/ 7495 w 471848"/>
                            <a:gd name="connsiteY8" fmla="*/ 329783 h 382249"/>
                            <a:gd name="connsiteX9" fmla="*/ 52465 w 471848"/>
                            <a:gd name="connsiteY9" fmla="*/ 359764 h 382249"/>
                            <a:gd name="connsiteX10" fmla="*/ 97436 w 471848"/>
                            <a:gd name="connsiteY10" fmla="*/ 374754 h 382249"/>
                            <a:gd name="connsiteX11" fmla="*/ 119921 w 471848"/>
                            <a:gd name="connsiteY11" fmla="*/ 382249 h 382249"/>
                            <a:gd name="connsiteX12" fmla="*/ 179882 w 471848"/>
                            <a:gd name="connsiteY12" fmla="*/ 337279 h 382249"/>
                            <a:gd name="connsiteX13" fmla="*/ 217357 w 471848"/>
                            <a:gd name="connsiteY13" fmla="*/ 269823 h 382249"/>
                            <a:gd name="connsiteX14" fmla="*/ 232347 w 471848"/>
                            <a:gd name="connsiteY14" fmla="*/ 247338 h 382249"/>
                            <a:gd name="connsiteX15" fmla="*/ 262327 w 471848"/>
                            <a:gd name="connsiteY15" fmla="*/ 187377 h 382249"/>
                            <a:gd name="connsiteX16" fmla="*/ 269823 w 471848"/>
                            <a:gd name="connsiteY16" fmla="*/ 157397 h 382249"/>
                            <a:gd name="connsiteX17" fmla="*/ 277318 w 471848"/>
                            <a:gd name="connsiteY17" fmla="*/ 134911 h 382249"/>
                            <a:gd name="connsiteX18" fmla="*/ 307298 w 471848"/>
                            <a:gd name="connsiteY18" fmla="*/ 82446 h 382249"/>
                            <a:gd name="connsiteX19" fmla="*/ 329783 w 471848"/>
                            <a:gd name="connsiteY19" fmla="*/ 52465 h 382249"/>
                            <a:gd name="connsiteX20" fmla="*/ 344773 w 471848"/>
                            <a:gd name="connsiteY20" fmla="*/ 29980 h 382249"/>
                            <a:gd name="connsiteX21" fmla="*/ 389744 w 471848"/>
                            <a:gd name="connsiteY21" fmla="*/ 0 h 382249"/>
                            <a:gd name="connsiteX22" fmla="*/ 449704 w 471848"/>
                            <a:gd name="connsiteY22" fmla="*/ 7495 h 382249"/>
                            <a:gd name="connsiteX23" fmla="*/ 464695 w 471848"/>
                            <a:gd name="connsiteY23" fmla="*/ 29980 h 382249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</a:cxnLst>
                          <a:rect l="l" t="t" r="r" b="b"/>
                          <a:pathLst>
                            <a:path w="471848" h="382249">
                              <a:moveTo>
                                <a:pt x="74950" y="82446"/>
                              </a:moveTo>
                              <a:lnTo>
                                <a:pt x="164891" y="149901"/>
                              </a:lnTo>
                              <a:cubicBezTo>
                                <a:pt x="174885" y="157396"/>
                                <a:pt x="183699" y="166800"/>
                                <a:pt x="194872" y="172387"/>
                              </a:cubicBezTo>
                              <a:cubicBezTo>
                                <a:pt x="247477" y="198689"/>
                                <a:pt x="204323" y="173162"/>
                                <a:pt x="254832" y="217357"/>
                              </a:cubicBezTo>
                              <a:cubicBezTo>
                                <a:pt x="326080" y="279698"/>
                                <a:pt x="255834" y="210861"/>
                                <a:pt x="299803" y="254833"/>
                              </a:cubicBezTo>
                              <a:cubicBezTo>
                                <a:pt x="212360" y="257331"/>
                                <a:pt x="124682" y="255443"/>
                                <a:pt x="37475" y="262328"/>
                              </a:cubicBezTo>
                              <a:cubicBezTo>
                                <a:pt x="28495" y="263037"/>
                                <a:pt x="20757" y="270398"/>
                                <a:pt x="14990" y="277318"/>
                              </a:cubicBezTo>
                              <a:cubicBezTo>
                                <a:pt x="7837" y="285901"/>
                                <a:pt x="4997" y="297305"/>
                                <a:pt x="0" y="307298"/>
                              </a:cubicBezTo>
                              <a:cubicBezTo>
                                <a:pt x="2498" y="314793"/>
                                <a:pt x="3430" y="323008"/>
                                <a:pt x="7495" y="329783"/>
                              </a:cubicBezTo>
                              <a:cubicBezTo>
                                <a:pt x="16526" y="344835"/>
                                <a:pt x="38077" y="354009"/>
                                <a:pt x="52465" y="359764"/>
                              </a:cubicBezTo>
                              <a:cubicBezTo>
                                <a:pt x="67136" y="365632"/>
                                <a:pt x="82446" y="369757"/>
                                <a:pt x="97436" y="374754"/>
                              </a:cubicBezTo>
                              <a:lnTo>
                                <a:pt x="119921" y="382249"/>
                              </a:lnTo>
                              <a:cubicBezTo>
                                <a:pt x="170771" y="348349"/>
                                <a:pt x="152152" y="365008"/>
                                <a:pt x="179882" y="337279"/>
                              </a:cubicBezTo>
                              <a:cubicBezTo>
                                <a:pt x="193074" y="297702"/>
                                <a:pt x="182994" y="321367"/>
                                <a:pt x="217357" y="269823"/>
                              </a:cubicBezTo>
                              <a:lnTo>
                                <a:pt x="232347" y="247338"/>
                              </a:lnTo>
                              <a:cubicBezTo>
                                <a:pt x="250750" y="173725"/>
                                <a:pt x="224108" y="263813"/>
                                <a:pt x="262327" y="187377"/>
                              </a:cubicBezTo>
                              <a:cubicBezTo>
                                <a:pt x="266934" y="178164"/>
                                <a:pt x="266993" y="167302"/>
                                <a:pt x="269823" y="157397"/>
                              </a:cubicBezTo>
                              <a:cubicBezTo>
                                <a:pt x="271994" y="149800"/>
                                <a:pt x="274206" y="142173"/>
                                <a:pt x="277318" y="134911"/>
                              </a:cubicBezTo>
                              <a:cubicBezTo>
                                <a:pt x="286728" y="112953"/>
                                <a:pt x="293857" y="101264"/>
                                <a:pt x="307298" y="82446"/>
                              </a:cubicBezTo>
                              <a:cubicBezTo>
                                <a:pt x="314559" y="72281"/>
                                <a:pt x="322522" y="62630"/>
                                <a:pt x="329783" y="52465"/>
                              </a:cubicBezTo>
                              <a:cubicBezTo>
                                <a:pt x="335019" y="45135"/>
                                <a:pt x="337994" y="35912"/>
                                <a:pt x="344773" y="29980"/>
                              </a:cubicBezTo>
                              <a:cubicBezTo>
                                <a:pt x="358332" y="18116"/>
                                <a:pt x="389744" y="0"/>
                                <a:pt x="389744" y="0"/>
                              </a:cubicBezTo>
                              <a:cubicBezTo>
                                <a:pt x="409731" y="2498"/>
                                <a:pt x="431298" y="-685"/>
                                <a:pt x="449704" y="7495"/>
                              </a:cubicBezTo>
                              <a:cubicBezTo>
                                <a:pt x="505629" y="32350"/>
                                <a:pt x="434235" y="29980"/>
                                <a:pt x="464695" y="29980"/>
                              </a:cubicBezTo>
                            </a:path>
                          </a:pathLst>
                        </a:cu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1206506" id="צורה חופשית 1" o:spid="_x0000_s1026" style="position:absolute;left:0;text-align:left;margin-left:47.2pt;margin-top:12.2pt;width:37.15pt;height:30.1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471848,3822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" path="m74950,82446r89941,67455c174885,157396,183699,166800,194872,172387v52605,26302,9451,775,59960,44970c326080,279698,255834,210861,299803,254833v-87443,2498,-175121,610,-262328,7495c28495,263037,20757,270398,14990,277318,7837,285901,4997,297305,,307298v2498,7495,3430,15710,7495,22485c16526,344835,38077,354009,52465,359764v14671,5868,29981,9993,44971,14990l119921,382249v50850,-33900,32231,-17241,59961,-44970c193074,297702,182994,321367,217357,269823r14990,-22485c250750,173725,224108,263813,262327,187377v4607,-9213,4666,-20075,7496,-29980c271994,149800,274206,142173,277318,134911v9410,-21958,16539,-33647,29980,-52465c314559,72281,322522,62630,329783,52465v5236,-7330,8211,-16553,14990,-22485c358332,18116,389744,,389744,v19987,2498,41554,-685,59960,7495c505629,32350,434235,29980,464695,29980e" filled="f" strokecolor="#243f60 [1604]" strokeweight="2pt">
                <v:path arrowok="t" o:connecttype="custom" o:connectlocs="74950,82446;164891,149901;194872,172387;254832,217357;299803,254833;37475,262328;14990,277318;0,307298;7495,329783;52465,359764;97436,374754;119921,382249;179882,337279;217357,269823;232347,247338;262327,187377;269823,157397;277318,134911;307298,82446;329783,52465;344773,29980;389744,0;449704,7495;464695,29980" o:connectangles="0,0,0,0,0,0,0,0,0,0,0,0,0,0,0,0,0,0,0,0,0,0,0,0"/>
              </v:shape>
            </w:pict>
          </mc:Fallback>
        </mc:AlternateContent>
      </w:r>
      <w:r w:rsidR="009B6B29"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797"/>
        <w:gridCol w:w="2825"/>
      </w:tblGrid>
      <w:tr w:rsidR="007548B0" w14:paraId="5AB8FEE8" w14:textId="77777777" w:rsidTr="00716843">
        <w:trPr>
          <w:trHeight w:val="475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A6780" w14:textId="2877C369" w:rsidR="00F951F0" w:rsidRPr="00AF57E9" w:rsidRDefault="002D42DE" w:rsidP="00951D3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גיל שינפלד</w:t>
            </w:r>
          </w:p>
        </w:tc>
        <w:tc>
          <w:tcPr>
            <w:tcW w:w="3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214230" w14:textId="2FD59E88" w:rsidR="00222867" w:rsidRPr="00AF57E9" w:rsidRDefault="005362C1" w:rsidP="002D42DE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 </w:t>
            </w:r>
            <w:r w:rsidR="002D42D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</w:t>
            </w:r>
            <w:r w:rsidR="0089405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יתוח מפעל מידע, </w:t>
            </w:r>
            <w:r w:rsidR="0089405A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br/>
            </w:r>
            <w:r w:rsidR="0089405A" w:rsidRPr="0089405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אגף</w:t>
            </w:r>
            <w:r w:rsidR="0089405A" w:rsidRPr="0089405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9405A" w:rsidRPr="0089405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טכנולוגיות</w:t>
            </w:r>
            <w:r w:rsidR="0089405A" w:rsidRPr="0089405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9405A" w:rsidRPr="0089405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דיגיטליות</w:t>
            </w:r>
            <w:r w:rsidR="0089405A" w:rsidRPr="0089405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89405A" w:rsidRPr="0089405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ודאטה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4F71E" w14:textId="4A8A7ADC" w:rsidR="00222867" w:rsidRPr="002D0A07" w:rsidRDefault="000A6FC4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3D4966C" w14:textId="77777777" w:rsidTr="00F951F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617EF4A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7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F4397AA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2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F1E2DEC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0D9B5EFD" w14:textId="77777777" w:rsidR="00222867" w:rsidRDefault="000A6FC4" w:rsidP="00222867">
      <w:pPr>
        <w:rPr>
          <w:rtl/>
        </w:rPr>
      </w:pPr>
    </w:p>
    <w:p w14:paraId="1C97DAC4" w14:textId="77777777" w:rsidR="00644B5F" w:rsidRPr="00572407" w:rsidRDefault="00644B5F" w:rsidP="00644B5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08B0564A" w14:textId="77777777" w:rsidR="00644B5F" w:rsidRDefault="00644B5F" w:rsidP="00644B5F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2"/>
        <w:gridCol w:w="3130"/>
        <w:gridCol w:w="3768"/>
      </w:tblGrid>
      <w:tr w:rsidR="00644B5F" w:rsidRPr="00AF57E9" w14:paraId="76441677" w14:textId="77777777" w:rsidTr="004B0DE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EB1A7D" w14:textId="6E65B64E" w:rsidR="00644B5F" w:rsidRPr="0053500C" w:rsidRDefault="0056162C" w:rsidP="004B0DE4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אמויאל דורין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6423CC" w14:textId="593026AC" w:rsidR="00644B5F" w:rsidRPr="0053500C" w:rsidRDefault="00644B5F" w:rsidP="004B0DE4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מנהלת </w:t>
            </w:r>
            <w:r w:rsidR="0056162C">
              <w:rPr>
                <w:rFonts w:ascii="Arial" w:hAnsi="Arial" w:hint="cs"/>
                <w:b/>
                <w:sz w:val="22"/>
                <w:szCs w:val="22"/>
                <w:rtl/>
              </w:rPr>
              <w:t>תחום(מוסמכת רכש)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E22A7" w14:textId="28AD12DD" w:rsidR="00644B5F" w:rsidRPr="00AF57E9" w:rsidRDefault="0056162C" w:rsidP="004B0DE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12B9674E" wp14:editId="781D1B74">
                  <wp:extent cx="2255520" cy="419100"/>
                  <wp:effectExtent l="0" t="0" r="0" b="0"/>
                  <wp:docPr id="3" name="תמונה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תמונה 1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55520" cy="4191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44B5F" w:rsidRPr="00AF57E9" w14:paraId="2D0EB4C7" w14:textId="77777777" w:rsidTr="004B0DE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D1EBD1C" w14:textId="77777777" w:rsidR="00644B5F" w:rsidRPr="00AF57E9" w:rsidRDefault="00644B5F" w:rsidP="004B0DE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F49988B" w14:textId="77777777" w:rsidR="00644B5F" w:rsidRPr="00AF57E9" w:rsidRDefault="00644B5F" w:rsidP="004B0DE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56DB6E9" w14:textId="77777777" w:rsidR="00644B5F" w:rsidRPr="00AF57E9" w:rsidRDefault="00644B5F" w:rsidP="004B0DE4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283A0F9C" w14:textId="77777777" w:rsidR="00644B5F" w:rsidRPr="00817FBA" w:rsidRDefault="00644B5F" w:rsidP="00644B5F"/>
    <w:p w14:paraId="56759AED" w14:textId="77777777" w:rsidR="00572407" w:rsidRPr="00817FBA" w:rsidRDefault="00572407" w:rsidP="00572407"/>
    <w:sectPr w:rsidR="0057240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B5556E" w14:textId="77777777" w:rsidR="00EA21DA" w:rsidRDefault="00EA21DA">
      <w:r>
        <w:separator/>
      </w:r>
    </w:p>
  </w:endnote>
  <w:endnote w:type="continuationSeparator" w:id="0">
    <w:p w14:paraId="4611507E" w14:textId="77777777" w:rsidR="00EA21DA" w:rsidRDefault="00EA21DA">
      <w:r>
        <w:continuationSeparator/>
      </w:r>
    </w:p>
  </w:endnote>
  <w:endnote w:type="continuationNotice" w:id="1">
    <w:p w14:paraId="2500B1FB" w14:textId="77777777" w:rsidR="009902E1" w:rsidRDefault="009902E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55E58ED4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0E9737D2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0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A45215E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91E0830" w14:textId="065AF49E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253368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253368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002CE8A4" w14:textId="77777777" w:rsidR="00354861" w:rsidRPr="0098529F" w:rsidRDefault="000A6FC4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366FDA" w14:paraId="617FEB0C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62A53E25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84E0594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438ED6F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6F9A01A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1F15CFDD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036910E4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70B9B306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0"/>
  </w:tbl>
  <w:p w14:paraId="22D40D4E" w14:textId="77777777" w:rsidR="00E678BB" w:rsidRPr="00354861" w:rsidRDefault="000A6FC4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242227" w14:textId="77777777" w:rsidR="00EA21DA" w:rsidRDefault="00EA21DA">
      <w:r>
        <w:separator/>
      </w:r>
    </w:p>
  </w:footnote>
  <w:footnote w:type="continuationSeparator" w:id="0">
    <w:p w14:paraId="197FF19B" w14:textId="77777777" w:rsidR="00EA21DA" w:rsidRDefault="00EA21DA">
      <w:r>
        <w:continuationSeparator/>
      </w:r>
    </w:p>
  </w:footnote>
  <w:footnote w:type="continuationNotice" w:id="1">
    <w:p w14:paraId="29FAB658" w14:textId="77777777" w:rsidR="009902E1" w:rsidRDefault="009902E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618EF851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58566F45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06F78AA8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2F1DA29B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44D9187D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30BE6286" wp14:editId="12D68EF7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578D3DD0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60893C90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0BE53EA7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74A13414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757D1EF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41005DBA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EF3D38D" w14:textId="77777777" w:rsidR="009220EC" w:rsidRPr="00D84715" w:rsidRDefault="000A6FC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B078764" w14:textId="77777777" w:rsidR="009220EC" w:rsidRDefault="000A6FC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AE1BF86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17D5A5D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2D918F7C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6188E66" w14:textId="77777777" w:rsidR="003D6D13" w:rsidRPr="00D84715" w:rsidRDefault="000A6FC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71BBE97" w14:textId="77777777" w:rsidR="003D6D13" w:rsidRPr="00D84715" w:rsidRDefault="000A6FC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E6B7109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ADC395E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38AC7D14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43A54B3" w14:textId="77777777" w:rsidR="009220EC" w:rsidRPr="00D84715" w:rsidRDefault="000A6FC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CD029E7" w14:textId="77777777" w:rsidR="009220EC" w:rsidRPr="00D84715" w:rsidRDefault="000A6FC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8E43259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56C5959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33FAB8DD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C47489F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65B9EC3A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8A85F90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E66DFC4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A354D8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3492BA52" w14:textId="77777777" w:rsidR="00E678BB" w:rsidRPr="00D84715" w:rsidRDefault="000A6FC4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3C6D20"/>
    <w:multiLevelType w:val="hybridMultilevel"/>
    <w:tmpl w:val="F1641F9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0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2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9"/>
  </w:num>
  <w:num w:numId="3">
    <w:abstractNumId w:val="1"/>
  </w:num>
  <w:num w:numId="4">
    <w:abstractNumId w:val="10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11"/>
  </w:num>
  <w:num w:numId="10">
    <w:abstractNumId w:val="14"/>
  </w:num>
  <w:num w:numId="11">
    <w:abstractNumId w:val="13"/>
  </w:num>
  <w:num w:numId="12">
    <w:abstractNumId w:val="7"/>
  </w:num>
  <w:num w:numId="13">
    <w:abstractNumId w:val="12"/>
  </w:num>
  <w:num w:numId="14">
    <w:abstractNumId w:val="3"/>
  </w:num>
  <w:num w:numId="15">
    <w:abstractNumId w:val="2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D45"/>
    <w:rsid w:val="000037D9"/>
    <w:rsid w:val="00024B2A"/>
    <w:rsid w:val="00031277"/>
    <w:rsid w:val="00040FE9"/>
    <w:rsid w:val="00041867"/>
    <w:rsid w:val="000442DA"/>
    <w:rsid w:val="00060A8C"/>
    <w:rsid w:val="000743E9"/>
    <w:rsid w:val="0009201B"/>
    <w:rsid w:val="000A14F5"/>
    <w:rsid w:val="000A1D9D"/>
    <w:rsid w:val="000C0F8C"/>
    <w:rsid w:val="000F3163"/>
    <w:rsid w:val="001243F3"/>
    <w:rsid w:val="001422C0"/>
    <w:rsid w:val="001921C7"/>
    <w:rsid w:val="00194455"/>
    <w:rsid w:val="001B1929"/>
    <w:rsid w:val="001B23D8"/>
    <w:rsid w:val="001B27BD"/>
    <w:rsid w:val="001D61CD"/>
    <w:rsid w:val="00214964"/>
    <w:rsid w:val="00221AC6"/>
    <w:rsid w:val="00253368"/>
    <w:rsid w:val="00263AB4"/>
    <w:rsid w:val="00291904"/>
    <w:rsid w:val="002921F5"/>
    <w:rsid w:val="002921FD"/>
    <w:rsid w:val="002C51C4"/>
    <w:rsid w:val="002D0A07"/>
    <w:rsid w:val="002D42DE"/>
    <w:rsid w:val="002D5C29"/>
    <w:rsid w:val="002D5CA0"/>
    <w:rsid w:val="002D7938"/>
    <w:rsid w:val="002E159A"/>
    <w:rsid w:val="002E19E8"/>
    <w:rsid w:val="00311991"/>
    <w:rsid w:val="003232D2"/>
    <w:rsid w:val="00336CDD"/>
    <w:rsid w:val="00352CB6"/>
    <w:rsid w:val="00366FDA"/>
    <w:rsid w:val="00375B9D"/>
    <w:rsid w:val="00382632"/>
    <w:rsid w:val="003A6128"/>
    <w:rsid w:val="003C55A8"/>
    <w:rsid w:val="003D78DF"/>
    <w:rsid w:val="00411D28"/>
    <w:rsid w:val="00421075"/>
    <w:rsid w:val="00423EFB"/>
    <w:rsid w:val="00451144"/>
    <w:rsid w:val="004532FF"/>
    <w:rsid w:val="00460A96"/>
    <w:rsid w:val="004A4352"/>
    <w:rsid w:val="004B205C"/>
    <w:rsid w:val="004C2709"/>
    <w:rsid w:val="004D5756"/>
    <w:rsid w:val="004E0B2C"/>
    <w:rsid w:val="004E6B4D"/>
    <w:rsid w:val="004E71C3"/>
    <w:rsid w:val="0050636E"/>
    <w:rsid w:val="005130CB"/>
    <w:rsid w:val="00514ED8"/>
    <w:rsid w:val="005303C0"/>
    <w:rsid w:val="00531201"/>
    <w:rsid w:val="005362C1"/>
    <w:rsid w:val="0056162C"/>
    <w:rsid w:val="00561913"/>
    <w:rsid w:val="00572407"/>
    <w:rsid w:val="005A17E8"/>
    <w:rsid w:val="005C0E89"/>
    <w:rsid w:val="005D346C"/>
    <w:rsid w:val="005E6399"/>
    <w:rsid w:val="005F77D0"/>
    <w:rsid w:val="00613AC4"/>
    <w:rsid w:val="006401F5"/>
    <w:rsid w:val="00643A6D"/>
    <w:rsid w:val="00643FC1"/>
    <w:rsid w:val="00644B5F"/>
    <w:rsid w:val="00647BDE"/>
    <w:rsid w:val="00661D35"/>
    <w:rsid w:val="00675430"/>
    <w:rsid w:val="006C474E"/>
    <w:rsid w:val="006E7298"/>
    <w:rsid w:val="006E7F97"/>
    <w:rsid w:val="006F14EA"/>
    <w:rsid w:val="00716843"/>
    <w:rsid w:val="00716A9E"/>
    <w:rsid w:val="00733C08"/>
    <w:rsid w:val="00734E0E"/>
    <w:rsid w:val="0073619F"/>
    <w:rsid w:val="007409CA"/>
    <w:rsid w:val="00743BB3"/>
    <w:rsid w:val="00750616"/>
    <w:rsid w:val="00754171"/>
    <w:rsid w:val="007548B0"/>
    <w:rsid w:val="007562C7"/>
    <w:rsid w:val="007C4A53"/>
    <w:rsid w:val="007D20D2"/>
    <w:rsid w:val="007D6F87"/>
    <w:rsid w:val="007E34E9"/>
    <w:rsid w:val="007E454F"/>
    <w:rsid w:val="007E6DCC"/>
    <w:rsid w:val="00801113"/>
    <w:rsid w:val="00870F94"/>
    <w:rsid w:val="00871270"/>
    <w:rsid w:val="0089405A"/>
    <w:rsid w:val="008B51BA"/>
    <w:rsid w:val="0092223F"/>
    <w:rsid w:val="00951D38"/>
    <w:rsid w:val="00970E3F"/>
    <w:rsid w:val="00984D2D"/>
    <w:rsid w:val="009901BC"/>
    <w:rsid w:val="009902E1"/>
    <w:rsid w:val="00995809"/>
    <w:rsid w:val="009B6B29"/>
    <w:rsid w:val="009F706C"/>
    <w:rsid w:val="009F7FB7"/>
    <w:rsid w:val="00A102DC"/>
    <w:rsid w:val="00A2351E"/>
    <w:rsid w:val="00A27C2C"/>
    <w:rsid w:val="00A33382"/>
    <w:rsid w:val="00A662F8"/>
    <w:rsid w:val="00A904CE"/>
    <w:rsid w:val="00A94181"/>
    <w:rsid w:val="00AA7B22"/>
    <w:rsid w:val="00AD0242"/>
    <w:rsid w:val="00AE30BF"/>
    <w:rsid w:val="00AF173F"/>
    <w:rsid w:val="00B07843"/>
    <w:rsid w:val="00B142B6"/>
    <w:rsid w:val="00B43868"/>
    <w:rsid w:val="00B53C37"/>
    <w:rsid w:val="00B543EB"/>
    <w:rsid w:val="00B627FE"/>
    <w:rsid w:val="00B80E92"/>
    <w:rsid w:val="00B85624"/>
    <w:rsid w:val="00B94314"/>
    <w:rsid w:val="00B948B4"/>
    <w:rsid w:val="00BB56E6"/>
    <w:rsid w:val="00BC4C4D"/>
    <w:rsid w:val="00BF23BC"/>
    <w:rsid w:val="00BF2930"/>
    <w:rsid w:val="00BF2985"/>
    <w:rsid w:val="00C0537B"/>
    <w:rsid w:val="00C22292"/>
    <w:rsid w:val="00C25927"/>
    <w:rsid w:val="00C27542"/>
    <w:rsid w:val="00C35E1C"/>
    <w:rsid w:val="00C43315"/>
    <w:rsid w:val="00C44112"/>
    <w:rsid w:val="00C63649"/>
    <w:rsid w:val="00C70AF8"/>
    <w:rsid w:val="00C968E8"/>
    <w:rsid w:val="00CF43A9"/>
    <w:rsid w:val="00CF5CF0"/>
    <w:rsid w:val="00D03F6C"/>
    <w:rsid w:val="00D04CF6"/>
    <w:rsid w:val="00D11B38"/>
    <w:rsid w:val="00D11D64"/>
    <w:rsid w:val="00D208B3"/>
    <w:rsid w:val="00D20E21"/>
    <w:rsid w:val="00D46559"/>
    <w:rsid w:val="00D47210"/>
    <w:rsid w:val="00D50C6A"/>
    <w:rsid w:val="00D66609"/>
    <w:rsid w:val="00D762CF"/>
    <w:rsid w:val="00D83F34"/>
    <w:rsid w:val="00D85D82"/>
    <w:rsid w:val="00DA1E22"/>
    <w:rsid w:val="00E630D4"/>
    <w:rsid w:val="00E8203D"/>
    <w:rsid w:val="00EA21DA"/>
    <w:rsid w:val="00EA52AC"/>
    <w:rsid w:val="00EC145B"/>
    <w:rsid w:val="00EC4051"/>
    <w:rsid w:val="00ED1B15"/>
    <w:rsid w:val="00EE0C1D"/>
    <w:rsid w:val="00EE6193"/>
    <w:rsid w:val="00F15B21"/>
    <w:rsid w:val="00F34F0B"/>
    <w:rsid w:val="00F607D3"/>
    <w:rsid w:val="00F67A4E"/>
    <w:rsid w:val="00F74603"/>
    <w:rsid w:val="00F951F0"/>
    <w:rsid w:val="00FC74F3"/>
    <w:rsid w:val="00FD0BAA"/>
    <w:rsid w:val="0A30899D"/>
    <w:rsid w:val="5920A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2F280E7"/>
  <w15:docId w15:val="{4C90B2FA-71F2-4584-9715-0BBB43528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674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C65C39D62144B84C8CD92CBAEC9AE1D1" ma:contentTypeVersion="4" ma:contentTypeDescription="צור מסמך חדש." ma:contentTypeScope="" ma:versionID="77606725fbc3b1528dcc10c162dd92fc">
  <xsd:schema xmlns:xsd="http://www.w3.org/2001/XMLSchema" xmlns:xs="http://www.w3.org/2001/XMLSchema" xmlns:p="http://schemas.microsoft.com/office/2006/metadata/properties" xmlns:ns2="ca91cad1-afc9-4e7a-98d6-771d7fa041fa" targetNamespace="http://schemas.microsoft.com/office/2006/metadata/properties" ma:root="true" ma:fieldsID="0bf4df04772a2699bd6d2701cbfdd186" ns2:_="">
    <xsd:import namespace="ca91cad1-afc9-4e7a-98d6-771d7fa041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91cad1-afc9-4e7a-98d6-771d7fa041f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CAD056A-5189-40BA-A4E1-881FA9334957}">
  <ds:schemaRefs>
    <ds:schemaRef ds:uri="ca91cad1-afc9-4e7a-98d6-771d7fa041fa"/>
    <ds:schemaRef ds:uri="http://schemas.microsoft.com/office/infopath/2007/PartnerControls"/>
    <ds:schemaRef ds:uri="http://purl.org/dc/terms/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8FF55BED-2479-4242-A874-D6A6D98A2E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a91cad1-afc9-4e7a-98d6-771d7fa041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3258AC0-A340-4604-8F2E-F4B59DA1A8A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50</TotalTime>
  <Pages>2</Pages>
  <Words>469</Words>
  <Characters>2409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דורין אמויאל</cp:lastModifiedBy>
  <cp:revision>12</cp:revision>
  <cp:lastPrinted>2024-12-09T07:31:00Z</cp:lastPrinted>
  <dcterms:created xsi:type="dcterms:W3CDTF">2024-12-05T08:24:00Z</dcterms:created>
  <dcterms:modified xsi:type="dcterms:W3CDTF">2024-12-09T07:31:00Z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0x010100C65C39D62144B84C8CD92CBAEC9AE1D1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